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943B7" w14:textId="7F7C4735" w:rsidR="00B74DE2" w:rsidRPr="00B74DE2" w:rsidRDefault="005A5EEC" w:rsidP="2E4C181F">
      <w:pPr>
        <w:widowControl w:val="0"/>
        <w:tabs>
          <w:tab w:val="left" w:pos="8400"/>
        </w:tabs>
        <w:rPr>
          <w:rFonts w:eastAsia="Arial"/>
          <w:szCs w:val="24"/>
        </w:rPr>
      </w:pPr>
      <w:r>
        <w:rPr>
          <w:rFonts w:eastAsia="Times New Roman"/>
          <w:lang w:eastAsia="en-GB"/>
        </w:rPr>
        <w:tab/>
      </w:r>
    </w:p>
    <w:p w14:paraId="7414D9E8" w14:textId="57BE2622" w:rsidR="00B74DE2" w:rsidRPr="00B74DE2" w:rsidRDefault="00863AED" w:rsidP="2E4C181F">
      <w:pPr>
        <w:widowControl w:val="0"/>
        <w:rPr>
          <w:rFonts w:eastAsia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18DCCB" wp14:editId="7F34A24F">
                <wp:simplePos x="0" y="0"/>
                <wp:positionH relativeFrom="page">
                  <wp:align>left</wp:align>
                </wp:positionH>
                <wp:positionV relativeFrom="paragraph">
                  <wp:posOffset>253365</wp:posOffset>
                </wp:positionV>
                <wp:extent cx="7607300" cy="137160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82" y="21600"/>
                    <wp:lineTo x="21582" y="0"/>
                    <wp:lineTo x="0" y="0"/>
                  </wp:wrapPolygon>
                </wp:wrapTight>
                <wp:docPr id="17710477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300" cy="13716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781B12BA" w14:textId="75597D57" w:rsidR="00863AED" w:rsidRPr="00C2362E" w:rsidRDefault="00863AED" w:rsidP="00863AE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EIFA </w:t>
                            </w:r>
                            <w:r w:rsidR="00480D8D">
                              <w:rPr>
                                <w:sz w:val="72"/>
                                <w:szCs w:val="72"/>
                              </w:rPr>
                              <w:t xml:space="preserve">Virtual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Drop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8DCCB" id="Rectangle 1" o:spid="_x0000_s1026" style="position:absolute;margin-left:0;margin-top:19.95pt;width:599pt;height:108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" fillcolor="#1f497d" strokecolor="#1f497d" strokeweight="2pt">
                <v:textbox>
                  <w:txbxContent>
                    <w:p w14:paraId="781B12BA" w14:textId="75597D57" w:rsidR="00863AED" w:rsidRPr="00C2362E" w:rsidRDefault="00863AED" w:rsidP="00863AE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EIFA </w:t>
                      </w:r>
                      <w:r w:rsidR="00480D8D">
                        <w:rPr>
                          <w:sz w:val="72"/>
                          <w:szCs w:val="72"/>
                        </w:rPr>
                        <w:t xml:space="preserve">Virtual </w:t>
                      </w:r>
                      <w:r>
                        <w:rPr>
                          <w:sz w:val="72"/>
                          <w:szCs w:val="72"/>
                        </w:rPr>
                        <w:t>Drop in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65EAB368" w14:textId="24B7A724" w:rsidR="00B74DE2" w:rsidRPr="007751C0" w:rsidRDefault="00B74DE2" w:rsidP="000F506C">
      <w:pPr>
        <w:jc w:val="both"/>
        <w:rPr>
          <w:rFonts w:eastAsia="Arial"/>
          <w:sz w:val="32"/>
          <w:szCs w:val="32"/>
        </w:rPr>
      </w:pPr>
    </w:p>
    <w:p w14:paraId="4ABFB876" w14:textId="00185E54" w:rsidR="00F56DFB" w:rsidRDefault="00480D8D" w:rsidP="000F506C">
      <w:pPr>
        <w:widowControl w:val="0"/>
        <w:tabs>
          <w:tab w:val="left" w:pos="1134"/>
        </w:tabs>
        <w:jc w:val="both"/>
        <w:rPr>
          <w:rFonts w:eastAsia="Arial"/>
          <w:sz w:val="32"/>
          <w:szCs w:val="32"/>
        </w:rPr>
      </w:pPr>
      <w:r w:rsidRPr="007751C0">
        <w:rPr>
          <w:rFonts w:eastAsia="Arial"/>
          <w:sz w:val="32"/>
          <w:szCs w:val="32"/>
        </w:rPr>
        <w:t>Please join me for a virtual drop in for all parents. I can offer support and advice with</w:t>
      </w:r>
      <w:r w:rsidR="007103EF">
        <w:rPr>
          <w:rFonts w:eastAsia="Arial"/>
          <w:sz w:val="32"/>
          <w:szCs w:val="32"/>
        </w:rPr>
        <w:t xml:space="preserve"> </w:t>
      </w:r>
      <w:r w:rsidRPr="007103EF">
        <w:rPr>
          <w:rFonts w:eastAsia="Arial"/>
          <w:sz w:val="32"/>
          <w:szCs w:val="32"/>
        </w:rPr>
        <w:t>parenting strategies</w:t>
      </w:r>
      <w:r w:rsidR="007103EF">
        <w:rPr>
          <w:rFonts w:eastAsia="Arial"/>
          <w:sz w:val="32"/>
          <w:szCs w:val="32"/>
        </w:rPr>
        <w:t xml:space="preserve">, </w:t>
      </w:r>
      <w:r w:rsidRPr="007103EF">
        <w:rPr>
          <w:rFonts w:eastAsia="Arial"/>
          <w:sz w:val="32"/>
          <w:szCs w:val="32"/>
        </w:rPr>
        <w:t>boundaries</w:t>
      </w:r>
      <w:r w:rsidR="007103EF">
        <w:rPr>
          <w:rFonts w:eastAsia="Arial"/>
          <w:sz w:val="32"/>
          <w:szCs w:val="32"/>
        </w:rPr>
        <w:t>, cons</w:t>
      </w:r>
      <w:r w:rsidRPr="007103EF">
        <w:rPr>
          <w:rFonts w:eastAsia="Arial"/>
          <w:sz w:val="32"/>
          <w:szCs w:val="32"/>
        </w:rPr>
        <w:t>equence</w:t>
      </w:r>
      <w:r w:rsidR="007103EF">
        <w:rPr>
          <w:rFonts w:eastAsia="Arial"/>
          <w:sz w:val="32"/>
          <w:szCs w:val="32"/>
        </w:rPr>
        <w:t xml:space="preserve">s, </w:t>
      </w:r>
      <w:r w:rsidRPr="007103EF">
        <w:rPr>
          <w:rFonts w:eastAsia="Arial"/>
          <w:sz w:val="32"/>
          <w:szCs w:val="32"/>
        </w:rPr>
        <w:t>challenging behaviour</w:t>
      </w:r>
      <w:r w:rsidR="007103EF">
        <w:rPr>
          <w:rFonts w:eastAsia="Arial"/>
          <w:sz w:val="32"/>
          <w:szCs w:val="32"/>
        </w:rPr>
        <w:t xml:space="preserve">, </w:t>
      </w:r>
      <w:r w:rsidRPr="007103EF">
        <w:rPr>
          <w:rFonts w:eastAsia="Arial"/>
          <w:sz w:val="32"/>
          <w:szCs w:val="32"/>
        </w:rPr>
        <w:t>emotional wellbeing</w:t>
      </w:r>
      <w:r w:rsidR="007103EF">
        <w:rPr>
          <w:rFonts w:eastAsia="Arial"/>
          <w:sz w:val="32"/>
          <w:szCs w:val="32"/>
        </w:rPr>
        <w:t xml:space="preserve">, </w:t>
      </w:r>
      <w:r w:rsidRPr="007103EF">
        <w:rPr>
          <w:rFonts w:eastAsia="Arial"/>
          <w:sz w:val="32"/>
          <w:szCs w:val="32"/>
        </w:rPr>
        <w:t>routines</w:t>
      </w:r>
      <w:r w:rsidR="007103EF">
        <w:rPr>
          <w:rFonts w:eastAsia="Arial"/>
          <w:sz w:val="32"/>
          <w:szCs w:val="32"/>
        </w:rPr>
        <w:t xml:space="preserve">, </w:t>
      </w:r>
      <w:r w:rsidR="000F506C">
        <w:rPr>
          <w:rFonts w:eastAsia="Arial"/>
          <w:sz w:val="32"/>
          <w:szCs w:val="32"/>
        </w:rPr>
        <w:t xml:space="preserve">advice around sleep, digital safety, parental wellbeing, </w:t>
      </w:r>
      <w:r w:rsidR="007103EF">
        <w:rPr>
          <w:rFonts w:eastAsia="Arial"/>
          <w:sz w:val="32"/>
          <w:szCs w:val="32"/>
        </w:rPr>
        <w:t xml:space="preserve">also </w:t>
      </w:r>
      <w:r w:rsidRPr="007103EF">
        <w:rPr>
          <w:rFonts w:eastAsia="Arial"/>
          <w:sz w:val="32"/>
          <w:szCs w:val="32"/>
        </w:rPr>
        <w:t>any other family challenges that you may be facing.</w:t>
      </w:r>
    </w:p>
    <w:p w14:paraId="2B34AED3" w14:textId="77777777" w:rsidR="000F506C" w:rsidRPr="007103EF" w:rsidRDefault="000F506C" w:rsidP="000F506C">
      <w:pPr>
        <w:widowControl w:val="0"/>
        <w:tabs>
          <w:tab w:val="left" w:pos="1134"/>
        </w:tabs>
        <w:jc w:val="both"/>
        <w:rPr>
          <w:rFonts w:eastAsia="Arial"/>
          <w:sz w:val="32"/>
          <w:szCs w:val="32"/>
        </w:rPr>
      </w:pPr>
    </w:p>
    <w:p w14:paraId="291E59DB" w14:textId="6E190818" w:rsidR="00F56DFB" w:rsidRPr="000F506C" w:rsidRDefault="00480D8D" w:rsidP="000F506C">
      <w:pPr>
        <w:widowControl w:val="0"/>
        <w:tabs>
          <w:tab w:val="left" w:pos="1134"/>
        </w:tabs>
        <w:jc w:val="center"/>
        <w:rPr>
          <w:rFonts w:eastAsia="Arial"/>
          <w:b/>
          <w:bCs/>
          <w:color w:val="4F81BD" w:themeColor="accent1"/>
          <w:sz w:val="36"/>
          <w:szCs w:val="36"/>
          <w:u w:val="single"/>
        </w:rPr>
      </w:pPr>
      <w:r w:rsidRPr="000F506C">
        <w:rPr>
          <w:rFonts w:eastAsia="Arial"/>
          <w:b/>
          <w:bCs/>
          <w:color w:val="4F81BD" w:themeColor="accent1"/>
          <w:sz w:val="36"/>
          <w:szCs w:val="36"/>
          <w:u w:val="single"/>
        </w:rPr>
        <w:t>Virtual drop in</w:t>
      </w:r>
      <w:r w:rsidR="006C1F9D" w:rsidRPr="000F506C">
        <w:rPr>
          <w:rFonts w:eastAsia="Arial"/>
          <w:b/>
          <w:bCs/>
          <w:color w:val="4F81BD" w:themeColor="accent1"/>
          <w:sz w:val="36"/>
          <w:szCs w:val="36"/>
          <w:u w:val="single"/>
        </w:rPr>
        <w:t xml:space="preserve"> dates</w:t>
      </w:r>
    </w:p>
    <w:p w14:paraId="7ECF6A07" w14:textId="397A6561" w:rsidR="00497D04" w:rsidRPr="007751C0" w:rsidRDefault="00497D04" w:rsidP="007751C0">
      <w:pPr>
        <w:widowControl w:val="0"/>
        <w:tabs>
          <w:tab w:val="left" w:pos="1134"/>
        </w:tabs>
        <w:jc w:val="center"/>
        <w:rPr>
          <w:rFonts w:eastAsia="Arial"/>
          <w:color w:val="4F81BD" w:themeColor="accent1"/>
          <w:sz w:val="36"/>
          <w:szCs w:val="36"/>
        </w:rPr>
      </w:pPr>
      <w:r w:rsidRPr="007751C0">
        <w:rPr>
          <w:rFonts w:eastAsia="Arial"/>
          <w:color w:val="4F81BD" w:themeColor="accent1"/>
          <w:sz w:val="36"/>
          <w:szCs w:val="36"/>
        </w:rPr>
        <w:t>Thursday 27</w:t>
      </w:r>
      <w:r w:rsidRPr="007751C0">
        <w:rPr>
          <w:rFonts w:eastAsia="Arial"/>
          <w:color w:val="4F81BD" w:themeColor="accent1"/>
          <w:sz w:val="36"/>
          <w:szCs w:val="36"/>
          <w:vertAlign w:val="superscript"/>
        </w:rPr>
        <w:t>th</w:t>
      </w:r>
      <w:r w:rsidRPr="007751C0">
        <w:rPr>
          <w:rFonts w:eastAsia="Arial"/>
          <w:color w:val="4F81BD" w:themeColor="accent1"/>
          <w:sz w:val="36"/>
          <w:szCs w:val="36"/>
        </w:rPr>
        <w:t xml:space="preserve"> February 2025 10-12</w:t>
      </w:r>
    </w:p>
    <w:p w14:paraId="5CA71D37" w14:textId="0D080639" w:rsidR="00497D04" w:rsidRPr="007751C0" w:rsidRDefault="00497D04" w:rsidP="007751C0">
      <w:pPr>
        <w:widowControl w:val="0"/>
        <w:tabs>
          <w:tab w:val="left" w:pos="1134"/>
        </w:tabs>
        <w:jc w:val="center"/>
        <w:rPr>
          <w:rFonts w:eastAsia="Arial"/>
          <w:color w:val="4F81BD" w:themeColor="accent1"/>
          <w:sz w:val="36"/>
          <w:szCs w:val="36"/>
        </w:rPr>
      </w:pPr>
      <w:r w:rsidRPr="007751C0">
        <w:rPr>
          <w:rFonts w:eastAsia="Arial"/>
          <w:color w:val="4F81BD" w:themeColor="accent1"/>
          <w:sz w:val="36"/>
          <w:szCs w:val="36"/>
        </w:rPr>
        <w:t>Wednesday 19</w:t>
      </w:r>
      <w:r w:rsidRPr="007751C0">
        <w:rPr>
          <w:rFonts w:eastAsia="Arial"/>
          <w:color w:val="4F81BD" w:themeColor="accent1"/>
          <w:sz w:val="36"/>
          <w:szCs w:val="36"/>
          <w:vertAlign w:val="superscript"/>
        </w:rPr>
        <w:t>th</w:t>
      </w:r>
      <w:r w:rsidRPr="007751C0">
        <w:rPr>
          <w:rFonts w:eastAsia="Arial"/>
          <w:color w:val="4F81BD" w:themeColor="accent1"/>
          <w:sz w:val="36"/>
          <w:szCs w:val="36"/>
        </w:rPr>
        <w:t xml:space="preserve"> March</w:t>
      </w:r>
      <w:r w:rsidR="002E5990" w:rsidRPr="007751C0">
        <w:rPr>
          <w:rFonts w:eastAsia="Arial"/>
          <w:color w:val="4F81BD" w:themeColor="accent1"/>
          <w:sz w:val="36"/>
          <w:szCs w:val="36"/>
        </w:rPr>
        <w:t xml:space="preserve"> 2025</w:t>
      </w:r>
      <w:r w:rsidRPr="007751C0">
        <w:rPr>
          <w:rFonts w:eastAsia="Arial"/>
          <w:color w:val="4F81BD" w:themeColor="accent1"/>
          <w:sz w:val="36"/>
          <w:szCs w:val="36"/>
        </w:rPr>
        <w:t xml:space="preserve"> 1-3</w:t>
      </w:r>
    </w:p>
    <w:p w14:paraId="39D503A2" w14:textId="4BED4506" w:rsidR="00497D04" w:rsidRPr="007751C0" w:rsidRDefault="002E5990" w:rsidP="007751C0">
      <w:pPr>
        <w:widowControl w:val="0"/>
        <w:tabs>
          <w:tab w:val="left" w:pos="1134"/>
        </w:tabs>
        <w:jc w:val="center"/>
        <w:rPr>
          <w:rFonts w:eastAsia="Arial"/>
          <w:color w:val="4F81BD" w:themeColor="accent1"/>
          <w:sz w:val="36"/>
          <w:szCs w:val="36"/>
        </w:rPr>
      </w:pPr>
      <w:r w:rsidRPr="007751C0">
        <w:rPr>
          <w:rFonts w:eastAsia="Arial"/>
          <w:color w:val="4F81BD" w:themeColor="accent1"/>
          <w:sz w:val="36"/>
          <w:szCs w:val="36"/>
        </w:rPr>
        <w:t>Tuesday 22</w:t>
      </w:r>
      <w:r w:rsidRPr="007751C0">
        <w:rPr>
          <w:rFonts w:eastAsia="Arial"/>
          <w:color w:val="4F81BD" w:themeColor="accent1"/>
          <w:sz w:val="36"/>
          <w:szCs w:val="36"/>
          <w:vertAlign w:val="superscript"/>
        </w:rPr>
        <w:t>nd</w:t>
      </w:r>
      <w:r w:rsidRPr="007751C0">
        <w:rPr>
          <w:rFonts w:eastAsia="Arial"/>
          <w:color w:val="4F81BD" w:themeColor="accent1"/>
          <w:sz w:val="36"/>
          <w:szCs w:val="36"/>
        </w:rPr>
        <w:t xml:space="preserve"> April 2025 12-2</w:t>
      </w:r>
    </w:p>
    <w:p w14:paraId="3D72425E" w14:textId="1A05BFAC" w:rsidR="002E5990" w:rsidRPr="007751C0" w:rsidRDefault="002E5990" w:rsidP="007751C0">
      <w:pPr>
        <w:widowControl w:val="0"/>
        <w:tabs>
          <w:tab w:val="left" w:pos="1134"/>
        </w:tabs>
        <w:jc w:val="center"/>
        <w:rPr>
          <w:rFonts w:eastAsia="Arial"/>
          <w:color w:val="4F81BD" w:themeColor="accent1"/>
          <w:sz w:val="36"/>
          <w:szCs w:val="36"/>
        </w:rPr>
      </w:pPr>
      <w:r w:rsidRPr="007751C0">
        <w:rPr>
          <w:rFonts w:eastAsia="Arial"/>
          <w:color w:val="4F81BD" w:themeColor="accent1"/>
          <w:sz w:val="36"/>
          <w:szCs w:val="36"/>
        </w:rPr>
        <w:t>Thursday 15</w:t>
      </w:r>
      <w:r w:rsidRPr="007751C0">
        <w:rPr>
          <w:rFonts w:eastAsia="Arial"/>
          <w:color w:val="4F81BD" w:themeColor="accent1"/>
          <w:sz w:val="36"/>
          <w:szCs w:val="36"/>
          <w:vertAlign w:val="superscript"/>
        </w:rPr>
        <w:t>th</w:t>
      </w:r>
      <w:r w:rsidRPr="007751C0">
        <w:rPr>
          <w:rFonts w:eastAsia="Arial"/>
          <w:color w:val="4F81BD" w:themeColor="accent1"/>
          <w:sz w:val="36"/>
          <w:szCs w:val="36"/>
        </w:rPr>
        <w:t xml:space="preserve"> May 2025</w:t>
      </w:r>
      <w:r w:rsidR="007751C0" w:rsidRPr="007751C0">
        <w:rPr>
          <w:rFonts w:eastAsia="Arial"/>
          <w:color w:val="4F81BD" w:themeColor="accent1"/>
          <w:sz w:val="36"/>
          <w:szCs w:val="36"/>
        </w:rPr>
        <w:t xml:space="preserve"> 10-12</w:t>
      </w:r>
    </w:p>
    <w:p w14:paraId="5C4893CC" w14:textId="402D7AA1" w:rsidR="007751C0" w:rsidRPr="007751C0" w:rsidRDefault="007751C0" w:rsidP="007751C0">
      <w:pPr>
        <w:widowControl w:val="0"/>
        <w:tabs>
          <w:tab w:val="left" w:pos="1134"/>
        </w:tabs>
        <w:jc w:val="center"/>
        <w:rPr>
          <w:rFonts w:eastAsia="Arial"/>
          <w:color w:val="4F81BD" w:themeColor="accent1"/>
          <w:sz w:val="36"/>
          <w:szCs w:val="36"/>
        </w:rPr>
      </w:pPr>
      <w:r w:rsidRPr="007751C0">
        <w:rPr>
          <w:rFonts w:eastAsia="Arial"/>
          <w:color w:val="4F81BD" w:themeColor="accent1"/>
          <w:sz w:val="36"/>
          <w:szCs w:val="36"/>
        </w:rPr>
        <w:t>Wednesday 4</w:t>
      </w:r>
      <w:r w:rsidRPr="007751C0">
        <w:rPr>
          <w:rFonts w:eastAsia="Arial"/>
          <w:color w:val="4F81BD" w:themeColor="accent1"/>
          <w:sz w:val="36"/>
          <w:szCs w:val="36"/>
          <w:vertAlign w:val="superscript"/>
        </w:rPr>
        <w:t>th</w:t>
      </w:r>
      <w:r w:rsidRPr="007751C0">
        <w:rPr>
          <w:rFonts w:eastAsia="Arial"/>
          <w:color w:val="4F81BD" w:themeColor="accent1"/>
          <w:sz w:val="36"/>
          <w:szCs w:val="36"/>
        </w:rPr>
        <w:t xml:space="preserve"> June 2025 1-3</w:t>
      </w:r>
    </w:p>
    <w:p w14:paraId="737BEC64" w14:textId="22EA8B9B" w:rsidR="007751C0" w:rsidRPr="007751C0" w:rsidRDefault="007751C0" w:rsidP="007751C0">
      <w:pPr>
        <w:widowControl w:val="0"/>
        <w:tabs>
          <w:tab w:val="left" w:pos="1134"/>
        </w:tabs>
        <w:jc w:val="center"/>
        <w:rPr>
          <w:rFonts w:eastAsia="Arial"/>
          <w:color w:val="4F81BD" w:themeColor="accent1"/>
          <w:sz w:val="36"/>
          <w:szCs w:val="36"/>
        </w:rPr>
      </w:pPr>
      <w:r w:rsidRPr="007751C0">
        <w:rPr>
          <w:rFonts w:eastAsia="Arial"/>
          <w:color w:val="4F81BD" w:themeColor="accent1"/>
          <w:sz w:val="36"/>
          <w:szCs w:val="36"/>
        </w:rPr>
        <w:t>Tuesday 24</w:t>
      </w:r>
      <w:r w:rsidRPr="007751C0">
        <w:rPr>
          <w:rFonts w:eastAsia="Arial"/>
          <w:color w:val="4F81BD" w:themeColor="accent1"/>
          <w:sz w:val="36"/>
          <w:szCs w:val="36"/>
          <w:vertAlign w:val="superscript"/>
        </w:rPr>
        <w:t>th</w:t>
      </w:r>
      <w:r w:rsidRPr="007751C0">
        <w:rPr>
          <w:rFonts w:eastAsia="Arial"/>
          <w:color w:val="4F81BD" w:themeColor="accent1"/>
          <w:sz w:val="36"/>
          <w:szCs w:val="36"/>
        </w:rPr>
        <w:t xml:space="preserve"> June 2025 12-2</w:t>
      </w:r>
    </w:p>
    <w:p w14:paraId="155FBEDB" w14:textId="58AFE0F0" w:rsidR="007751C0" w:rsidRDefault="007751C0" w:rsidP="007751C0">
      <w:pPr>
        <w:widowControl w:val="0"/>
        <w:tabs>
          <w:tab w:val="left" w:pos="1134"/>
        </w:tabs>
        <w:jc w:val="center"/>
        <w:rPr>
          <w:rFonts w:eastAsia="Arial"/>
          <w:color w:val="4F81BD" w:themeColor="accent1"/>
          <w:sz w:val="36"/>
          <w:szCs w:val="36"/>
        </w:rPr>
      </w:pPr>
      <w:r w:rsidRPr="007751C0">
        <w:rPr>
          <w:rFonts w:eastAsia="Arial"/>
          <w:color w:val="4F81BD" w:themeColor="accent1"/>
          <w:sz w:val="36"/>
          <w:szCs w:val="36"/>
        </w:rPr>
        <w:t>Thursday 17</w:t>
      </w:r>
      <w:r w:rsidRPr="007751C0">
        <w:rPr>
          <w:rFonts w:eastAsia="Arial"/>
          <w:color w:val="4F81BD" w:themeColor="accent1"/>
          <w:sz w:val="36"/>
          <w:szCs w:val="36"/>
          <w:vertAlign w:val="superscript"/>
        </w:rPr>
        <w:t>th</w:t>
      </w:r>
      <w:r w:rsidRPr="007751C0">
        <w:rPr>
          <w:rFonts w:eastAsia="Arial"/>
          <w:color w:val="4F81BD" w:themeColor="accent1"/>
          <w:sz w:val="36"/>
          <w:szCs w:val="36"/>
        </w:rPr>
        <w:t xml:space="preserve"> July 10-12</w:t>
      </w:r>
    </w:p>
    <w:p w14:paraId="4511FD43" w14:textId="77777777" w:rsidR="000F506C" w:rsidRDefault="000F506C" w:rsidP="007751C0">
      <w:pPr>
        <w:widowControl w:val="0"/>
        <w:tabs>
          <w:tab w:val="left" w:pos="1134"/>
        </w:tabs>
        <w:jc w:val="center"/>
        <w:rPr>
          <w:rFonts w:eastAsia="Arial"/>
          <w:color w:val="4F81BD" w:themeColor="accent1"/>
          <w:sz w:val="32"/>
          <w:szCs w:val="32"/>
        </w:rPr>
      </w:pPr>
    </w:p>
    <w:p w14:paraId="5FF25B8D" w14:textId="15B594CA" w:rsidR="00480D8D" w:rsidRPr="000F506C" w:rsidRDefault="00480D8D" w:rsidP="007751C0">
      <w:pPr>
        <w:widowControl w:val="0"/>
        <w:tabs>
          <w:tab w:val="left" w:pos="1134"/>
        </w:tabs>
        <w:jc w:val="center"/>
        <w:rPr>
          <w:rFonts w:eastAsia="Arial"/>
          <w:sz w:val="32"/>
          <w:szCs w:val="32"/>
        </w:rPr>
      </w:pPr>
      <w:r w:rsidRPr="000F506C">
        <w:rPr>
          <w:rFonts w:eastAsia="Arial"/>
          <w:sz w:val="32"/>
          <w:szCs w:val="32"/>
        </w:rPr>
        <w:t>Please email me to book your timed and confidential slot.</w:t>
      </w:r>
    </w:p>
    <w:p w14:paraId="27320C19" w14:textId="1FDF98B7" w:rsidR="00480D8D" w:rsidRPr="000F506C" w:rsidRDefault="00480D8D" w:rsidP="007751C0">
      <w:pPr>
        <w:widowControl w:val="0"/>
        <w:tabs>
          <w:tab w:val="left" w:pos="1134"/>
        </w:tabs>
        <w:jc w:val="center"/>
        <w:rPr>
          <w:rFonts w:eastAsia="Arial"/>
          <w:color w:val="4F81BD" w:themeColor="accent1"/>
          <w:sz w:val="32"/>
          <w:szCs w:val="32"/>
        </w:rPr>
      </w:pPr>
      <w:r w:rsidRPr="000F506C">
        <w:rPr>
          <w:rFonts w:eastAsia="Arial"/>
          <w:color w:val="4F81BD" w:themeColor="accent1"/>
          <w:sz w:val="32"/>
          <w:szCs w:val="32"/>
        </w:rPr>
        <w:t>Sarah.dilley@cambridgeshire.gov.uk</w:t>
      </w:r>
    </w:p>
    <w:p w14:paraId="04AFB9DE" w14:textId="77777777" w:rsidR="00F71879" w:rsidRDefault="00F71879" w:rsidP="2E4C181F">
      <w:pPr>
        <w:widowControl w:val="0"/>
        <w:tabs>
          <w:tab w:val="left" w:pos="1134"/>
        </w:tabs>
        <w:rPr>
          <w:rFonts w:eastAsia="Arial"/>
          <w:szCs w:val="24"/>
        </w:rPr>
      </w:pPr>
    </w:p>
    <w:p w14:paraId="38C89DAE" w14:textId="77777777" w:rsidR="00606A37" w:rsidRDefault="00606A37" w:rsidP="2E4C181F">
      <w:pPr>
        <w:widowControl w:val="0"/>
        <w:tabs>
          <w:tab w:val="left" w:pos="1134"/>
        </w:tabs>
        <w:rPr>
          <w:rFonts w:eastAsia="Arial"/>
          <w:sz w:val="36"/>
          <w:szCs w:val="36"/>
        </w:rPr>
      </w:pPr>
    </w:p>
    <w:p w14:paraId="47E48041" w14:textId="77777777" w:rsidR="00606A37" w:rsidRDefault="00606A37" w:rsidP="2E4C181F">
      <w:pPr>
        <w:widowControl w:val="0"/>
        <w:tabs>
          <w:tab w:val="left" w:pos="1134"/>
        </w:tabs>
        <w:rPr>
          <w:rFonts w:eastAsia="Arial"/>
          <w:sz w:val="36"/>
          <w:szCs w:val="36"/>
        </w:rPr>
      </w:pPr>
    </w:p>
    <w:p w14:paraId="3C8F8867" w14:textId="6FAF1D77" w:rsidR="00F71879" w:rsidRPr="00807E62" w:rsidRDefault="00F71879" w:rsidP="2E4C181F">
      <w:pPr>
        <w:widowControl w:val="0"/>
        <w:tabs>
          <w:tab w:val="left" w:pos="1134"/>
        </w:tabs>
        <w:rPr>
          <w:rFonts w:eastAsia="Arial"/>
          <w:szCs w:val="24"/>
        </w:rPr>
      </w:pPr>
    </w:p>
    <w:sectPr w:rsidR="00F71879" w:rsidRPr="00807E62" w:rsidSect="008057A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50711" w14:textId="77777777" w:rsidR="00EF4ECA" w:rsidRDefault="00EF4ECA" w:rsidP="00EF7C1F">
      <w:pPr>
        <w:spacing w:after="0" w:line="240" w:lineRule="auto"/>
      </w:pPr>
      <w:r>
        <w:separator/>
      </w:r>
    </w:p>
  </w:endnote>
  <w:endnote w:type="continuationSeparator" w:id="0">
    <w:p w14:paraId="03318D82" w14:textId="77777777" w:rsidR="00EF4ECA" w:rsidRDefault="00EF4ECA" w:rsidP="00EF7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C66C0" w14:textId="77777777" w:rsidR="00514088" w:rsidRDefault="008057AB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1F6E42C" wp14:editId="579C5B07">
          <wp:simplePos x="0" y="0"/>
          <wp:positionH relativeFrom="column">
            <wp:posOffset>4591050</wp:posOffset>
          </wp:positionH>
          <wp:positionV relativeFrom="paragraph">
            <wp:posOffset>66775</wp:posOffset>
          </wp:positionV>
          <wp:extent cx="2246400" cy="356400"/>
          <wp:effectExtent l="0" t="0" r="1905" b="0"/>
          <wp:wrapNone/>
          <wp:docPr id="176072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72246" name="Picture 1760722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4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8B7FE" w14:textId="77777777" w:rsidR="008057AB" w:rsidRDefault="008057AB">
    <w:pPr>
      <w:pStyle w:val="Foo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390D1A1B" wp14:editId="46AF4A63">
          <wp:simplePos x="0" y="0"/>
          <wp:positionH relativeFrom="column">
            <wp:posOffset>-503555</wp:posOffset>
          </wp:positionH>
          <wp:positionV relativeFrom="paragraph">
            <wp:posOffset>69215</wp:posOffset>
          </wp:positionV>
          <wp:extent cx="7336790" cy="359410"/>
          <wp:effectExtent l="0" t="0" r="3810" b="0"/>
          <wp:wrapNone/>
          <wp:docPr id="1766118235" name="Picture 1766118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591729" name="Picture 9735917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679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C583DE" wp14:editId="2D60B590">
              <wp:simplePos x="0" y="0"/>
              <wp:positionH relativeFrom="column">
                <wp:posOffset>215967</wp:posOffset>
              </wp:positionH>
              <wp:positionV relativeFrom="paragraph">
                <wp:posOffset>116339</wp:posOffset>
              </wp:positionV>
              <wp:extent cx="6723380" cy="337185"/>
              <wp:effectExtent l="0" t="0" r="0" b="0"/>
              <wp:wrapNone/>
              <wp:docPr id="14256985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23380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D777F" w14:textId="20A19248" w:rsidR="008057AB" w:rsidRPr="009C2E51" w:rsidRDefault="008057AB" w:rsidP="008057AB">
                          <w:pPr>
                            <w:rPr>
                              <w:color w:val="FFFFFF"/>
                            </w:rPr>
                          </w:pPr>
                          <w:r w:rsidRPr="009C2E51">
                            <w:rPr>
                              <w:color w:val="FFFFFF"/>
                            </w:rPr>
                            <w:t xml:space="preserve">  </w:t>
                          </w:r>
                          <w:r>
                            <w:rPr>
                              <w:color w:val="FFFFFF"/>
                            </w:rPr>
                            <w:t xml:space="preserve">               </w:t>
                          </w:r>
                          <w:r w:rsidRPr="009C2E51">
                            <w:rPr>
                              <w:color w:val="FFFFFF"/>
                            </w:rPr>
                            <w:t xml:space="preserve">                         </w:t>
                          </w:r>
                          <w:r>
                            <w:rPr>
                              <w:color w:val="FFFFFF"/>
                            </w:rPr>
                            <w:t xml:space="preserve">     </w:t>
                          </w:r>
                          <w:r w:rsidR="00337A62">
                            <w:rPr>
                              <w:b/>
                              <w:bCs/>
                              <w:color w:val="FFFFFF"/>
                            </w:rPr>
                            <w:t xml:space="preserve">     </w:t>
                          </w:r>
                          <w:r w:rsidR="00BA4DC8">
                            <w:rPr>
                              <w:b/>
                              <w:bCs/>
                              <w:color w:val="FFFFFF"/>
                            </w:rPr>
                            <w:tab/>
                          </w:r>
                          <w:r w:rsidR="00BA4DC8">
                            <w:rPr>
                              <w:b/>
                              <w:bCs/>
                              <w:color w:val="FFFFFF"/>
                            </w:rPr>
                            <w:tab/>
                          </w:r>
                          <w:r w:rsidR="00BA4DC8">
                            <w:rPr>
                              <w:b/>
                              <w:bCs/>
                              <w:color w:val="FFFFFF"/>
                            </w:rPr>
                            <w:tab/>
                          </w:r>
                          <w:r w:rsidR="00BA4DC8">
                            <w:rPr>
                              <w:b/>
                              <w:bCs/>
                              <w:color w:val="FFFFFF"/>
                            </w:rPr>
                            <w:tab/>
                          </w:r>
                          <w:r w:rsidR="00BA4DC8">
                            <w:rPr>
                              <w:b/>
                              <w:bCs/>
                              <w:color w:val="FFFFFF"/>
                            </w:rPr>
                            <w:tab/>
                          </w:r>
                          <w:r w:rsidR="00BA4DC8">
                            <w:rPr>
                              <w:b/>
                              <w:bCs/>
                              <w:color w:val="FFFFFF"/>
                            </w:rPr>
                            <w:tab/>
                          </w:r>
                          <w:r w:rsidR="00337A62">
                            <w:rPr>
                              <w:b/>
                              <w:bCs/>
                              <w:color w:val="FFFFFF"/>
                            </w:rPr>
                            <w:t xml:space="preserve">  </w:t>
                          </w:r>
                          <w:r w:rsidRPr="002510E4">
                            <w:rPr>
                              <w:b/>
                              <w:bCs/>
                              <w:color w:val="FFFFFF"/>
                            </w:rPr>
                            <w:t>cambridgeshire.gov.uk</w:t>
                          </w:r>
                          <w:r w:rsidRPr="009C2E51">
                            <w:rPr>
                              <w:color w:val="FFFFFF"/>
                            </w:rPr>
                            <w:t xml:space="preserve">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C583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7pt;margin-top:9.15pt;width:529.4pt;height:2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" filled="f" stroked="f">
              <v:path arrowok="t"/>
              <v:textbox>
                <w:txbxContent>
                  <w:p w14:paraId="1B3D777F" w14:textId="20A19248" w:rsidR="008057AB" w:rsidRPr="009C2E51" w:rsidRDefault="008057AB" w:rsidP="008057AB">
                    <w:pPr>
                      <w:rPr>
                        <w:color w:val="FFFFFF"/>
                      </w:rPr>
                    </w:pPr>
                    <w:r w:rsidRPr="009C2E51">
                      <w:rPr>
                        <w:color w:val="FFFFFF"/>
                      </w:rPr>
                      <w:t xml:space="preserve">  </w:t>
                    </w:r>
                    <w:r>
                      <w:rPr>
                        <w:color w:val="FFFFFF"/>
                      </w:rPr>
                      <w:t xml:space="preserve">               </w:t>
                    </w:r>
                    <w:r w:rsidRPr="009C2E51">
                      <w:rPr>
                        <w:color w:val="FFFFFF"/>
                      </w:rPr>
                      <w:t xml:space="preserve">                         </w:t>
                    </w:r>
                    <w:r>
                      <w:rPr>
                        <w:color w:val="FFFFFF"/>
                      </w:rPr>
                      <w:t xml:space="preserve">     </w:t>
                    </w:r>
                    <w:r w:rsidR="00337A62">
                      <w:rPr>
                        <w:b/>
                        <w:bCs/>
                        <w:color w:val="FFFFFF"/>
                      </w:rPr>
                      <w:t xml:space="preserve">     </w:t>
                    </w:r>
                    <w:r w:rsidR="00BA4DC8">
                      <w:rPr>
                        <w:b/>
                        <w:bCs/>
                        <w:color w:val="FFFFFF"/>
                      </w:rPr>
                      <w:tab/>
                    </w:r>
                    <w:r w:rsidR="00BA4DC8">
                      <w:rPr>
                        <w:b/>
                        <w:bCs/>
                        <w:color w:val="FFFFFF"/>
                      </w:rPr>
                      <w:tab/>
                    </w:r>
                    <w:r w:rsidR="00BA4DC8">
                      <w:rPr>
                        <w:b/>
                        <w:bCs/>
                        <w:color w:val="FFFFFF"/>
                      </w:rPr>
                      <w:tab/>
                    </w:r>
                    <w:r w:rsidR="00BA4DC8">
                      <w:rPr>
                        <w:b/>
                        <w:bCs/>
                        <w:color w:val="FFFFFF"/>
                      </w:rPr>
                      <w:tab/>
                    </w:r>
                    <w:r w:rsidR="00BA4DC8">
                      <w:rPr>
                        <w:b/>
                        <w:bCs/>
                        <w:color w:val="FFFFFF"/>
                      </w:rPr>
                      <w:tab/>
                    </w:r>
                    <w:r w:rsidR="00BA4DC8">
                      <w:rPr>
                        <w:b/>
                        <w:bCs/>
                        <w:color w:val="FFFFFF"/>
                      </w:rPr>
                      <w:tab/>
                    </w:r>
                    <w:r w:rsidR="00337A62">
                      <w:rPr>
                        <w:b/>
                        <w:bCs/>
                        <w:color w:val="FFFFFF"/>
                      </w:rPr>
                      <w:t xml:space="preserve">  </w:t>
                    </w:r>
                    <w:r w:rsidRPr="002510E4">
                      <w:rPr>
                        <w:b/>
                        <w:bCs/>
                        <w:color w:val="FFFFFF"/>
                      </w:rPr>
                      <w:t>cambridgeshire.gov.uk</w:t>
                    </w:r>
                    <w:r w:rsidRPr="009C2E51">
                      <w:rPr>
                        <w:color w:val="FFFFFF"/>
                      </w:rPr>
                      <w:t xml:space="preserve">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4F7D3" w14:textId="77777777" w:rsidR="00EF4ECA" w:rsidRDefault="00EF4ECA" w:rsidP="00EF7C1F">
      <w:pPr>
        <w:spacing w:after="0" w:line="240" w:lineRule="auto"/>
      </w:pPr>
      <w:r>
        <w:separator/>
      </w:r>
    </w:p>
  </w:footnote>
  <w:footnote w:type="continuationSeparator" w:id="0">
    <w:p w14:paraId="26016B3E" w14:textId="77777777" w:rsidR="00EF4ECA" w:rsidRDefault="00EF4ECA" w:rsidP="00EF7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CED6A" w14:textId="77777777" w:rsidR="00EF7C1F" w:rsidRDefault="00EF7C1F">
    <w:pPr>
      <w:pStyle w:val="Header"/>
    </w:pP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5DFB3" w14:textId="2CBEBB1C" w:rsidR="008057AB" w:rsidRDefault="00D47996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14543422" wp14:editId="40A7DA62">
          <wp:simplePos x="0" y="0"/>
          <wp:positionH relativeFrom="column">
            <wp:posOffset>4474210</wp:posOffset>
          </wp:positionH>
          <wp:positionV relativeFrom="paragraph">
            <wp:posOffset>-635</wp:posOffset>
          </wp:positionV>
          <wp:extent cx="1871345" cy="451301"/>
          <wp:effectExtent l="0" t="0" r="0" b="6350"/>
          <wp:wrapNone/>
          <wp:docPr id="105938697" name="Picture 105938697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38697" name="Picture 105938697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218" cy="45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BF574"/>
    <w:multiLevelType w:val="hybridMultilevel"/>
    <w:tmpl w:val="E7089E00"/>
    <w:lvl w:ilvl="0" w:tplc="068457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282F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D800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18B5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2668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5096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008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92A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72FA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03287"/>
    <w:multiLevelType w:val="hybridMultilevel"/>
    <w:tmpl w:val="E488BEEC"/>
    <w:lvl w:ilvl="0" w:tplc="01D83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E611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841C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0253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AE67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8498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6432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808A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701F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0780E"/>
    <w:multiLevelType w:val="hybridMultilevel"/>
    <w:tmpl w:val="CE820148"/>
    <w:lvl w:ilvl="0" w:tplc="D94A753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490C9"/>
    <w:multiLevelType w:val="hybridMultilevel"/>
    <w:tmpl w:val="07C8D566"/>
    <w:lvl w:ilvl="0" w:tplc="4DC25A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6D4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A4A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303C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0C36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F0E5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C01C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441E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8028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1893C"/>
    <w:multiLevelType w:val="hybridMultilevel"/>
    <w:tmpl w:val="A4F035DC"/>
    <w:lvl w:ilvl="0" w:tplc="971A27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725616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FAAA04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0239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6E83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86E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7A71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2035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7844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C312D"/>
    <w:multiLevelType w:val="hybridMultilevel"/>
    <w:tmpl w:val="B008C19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7A0B8"/>
    <w:multiLevelType w:val="hybridMultilevel"/>
    <w:tmpl w:val="DAE0745E"/>
    <w:lvl w:ilvl="0" w:tplc="D4ECE0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845E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EEAC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8E5E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6889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6424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3455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7855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E452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E23DB1"/>
    <w:multiLevelType w:val="hybridMultilevel"/>
    <w:tmpl w:val="33ACD292"/>
    <w:lvl w:ilvl="0" w:tplc="D046A7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0C8B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14B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AAE9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E282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968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C250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1869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70A3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C300B"/>
    <w:multiLevelType w:val="hybridMultilevel"/>
    <w:tmpl w:val="100AC406"/>
    <w:lvl w:ilvl="0" w:tplc="13CCCD7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97792"/>
    <w:multiLevelType w:val="hybridMultilevel"/>
    <w:tmpl w:val="37D8A066"/>
    <w:lvl w:ilvl="0" w:tplc="F000E2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4AB1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7E28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9A40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60E5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36E4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F076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E832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5A74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441AEF"/>
    <w:multiLevelType w:val="hybridMultilevel"/>
    <w:tmpl w:val="4E1E3C7A"/>
    <w:lvl w:ilvl="0" w:tplc="B39C0DE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243DA"/>
    <w:multiLevelType w:val="hybridMultilevel"/>
    <w:tmpl w:val="A25AD544"/>
    <w:lvl w:ilvl="0" w:tplc="23F010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78C9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A20A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1418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6814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86D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520D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624B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861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DDDFCD"/>
    <w:multiLevelType w:val="hybridMultilevel"/>
    <w:tmpl w:val="00201E3C"/>
    <w:lvl w:ilvl="0" w:tplc="6CAA5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A605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28C9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5A26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DC3D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DC92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8AE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DA15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484D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454772"/>
    <w:multiLevelType w:val="hybridMultilevel"/>
    <w:tmpl w:val="F4805B3E"/>
    <w:lvl w:ilvl="0" w:tplc="EB7211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DE678C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D60AEB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702A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28FB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6ECB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9EC2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B82D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A0E3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07737">
    <w:abstractNumId w:val="12"/>
  </w:num>
  <w:num w:numId="2" w16cid:durableId="277612942">
    <w:abstractNumId w:val="9"/>
  </w:num>
  <w:num w:numId="3" w16cid:durableId="642349768">
    <w:abstractNumId w:val="7"/>
  </w:num>
  <w:num w:numId="4" w16cid:durableId="189078036">
    <w:abstractNumId w:val="11"/>
  </w:num>
  <w:num w:numId="5" w16cid:durableId="748843779">
    <w:abstractNumId w:val="3"/>
  </w:num>
  <w:num w:numId="6" w16cid:durableId="136532381">
    <w:abstractNumId w:val="1"/>
  </w:num>
  <w:num w:numId="7" w16cid:durableId="1382317955">
    <w:abstractNumId w:val="13"/>
  </w:num>
  <w:num w:numId="8" w16cid:durableId="896598195">
    <w:abstractNumId w:val="6"/>
  </w:num>
  <w:num w:numId="9" w16cid:durableId="641929926">
    <w:abstractNumId w:val="4"/>
  </w:num>
  <w:num w:numId="10" w16cid:durableId="1788890857">
    <w:abstractNumId w:val="0"/>
  </w:num>
  <w:num w:numId="11" w16cid:durableId="709034432">
    <w:abstractNumId w:val="10"/>
  </w:num>
  <w:num w:numId="12" w16cid:durableId="1095633224">
    <w:abstractNumId w:val="5"/>
  </w:num>
  <w:num w:numId="13" w16cid:durableId="268516012">
    <w:abstractNumId w:val="8"/>
  </w:num>
  <w:num w:numId="14" w16cid:durableId="12471065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86B"/>
    <w:rsid w:val="00000BDA"/>
    <w:rsid w:val="000612A1"/>
    <w:rsid w:val="000E03AC"/>
    <w:rsid w:val="000F506C"/>
    <w:rsid w:val="00104485"/>
    <w:rsid w:val="00127393"/>
    <w:rsid w:val="0019186B"/>
    <w:rsid w:val="001E7B1A"/>
    <w:rsid w:val="002510E4"/>
    <w:rsid w:val="002D795F"/>
    <w:rsid w:val="002E5567"/>
    <w:rsid w:val="002E5990"/>
    <w:rsid w:val="00337A62"/>
    <w:rsid w:val="003E26B3"/>
    <w:rsid w:val="00440158"/>
    <w:rsid w:val="00474566"/>
    <w:rsid w:val="00480D8D"/>
    <w:rsid w:val="00497D04"/>
    <w:rsid w:val="004A486A"/>
    <w:rsid w:val="004B2DB2"/>
    <w:rsid w:val="004E13D1"/>
    <w:rsid w:val="00514088"/>
    <w:rsid w:val="005244E6"/>
    <w:rsid w:val="005524C5"/>
    <w:rsid w:val="005A5EEC"/>
    <w:rsid w:val="00606A37"/>
    <w:rsid w:val="006228E7"/>
    <w:rsid w:val="00626388"/>
    <w:rsid w:val="00674D9B"/>
    <w:rsid w:val="006B0354"/>
    <w:rsid w:val="006C1F9D"/>
    <w:rsid w:val="006C4A4A"/>
    <w:rsid w:val="006D3751"/>
    <w:rsid w:val="007103EF"/>
    <w:rsid w:val="0072039D"/>
    <w:rsid w:val="0072491D"/>
    <w:rsid w:val="007751C0"/>
    <w:rsid w:val="00797193"/>
    <w:rsid w:val="008057AB"/>
    <w:rsid w:val="00807E62"/>
    <w:rsid w:val="00840B0E"/>
    <w:rsid w:val="00863AED"/>
    <w:rsid w:val="00893E80"/>
    <w:rsid w:val="008E065E"/>
    <w:rsid w:val="009D772C"/>
    <w:rsid w:val="00B3131D"/>
    <w:rsid w:val="00B3148B"/>
    <w:rsid w:val="00B4347D"/>
    <w:rsid w:val="00B56D61"/>
    <w:rsid w:val="00B74DE2"/>
    <w:rsid w:val="00BA4DC8"/>
    <w:rsid w:val="00BC395E"/>
    <w:rsid w:val="00BD0470"/>
    <w:rsid w:val="00BE3AFB"/>
    <w:rsid w:val="00BF1BBC"/>
    <w:rsid w:val="00C01606"/>
    <w:rsid w:val="00C74CE1"/>
    <w:rsid w:val="00C803E7"/>
    <w:rsid w:val="00CC62A4"/>
    <w:rsid w:val="00D47996"/>
    <w:rsid w:val="00D545C5"/>
    <w:rsid w:val="00D64D91"/>
    <w:rsid w:val="00D8282B"/>
    <w:rsid w:val="00DF19AF"/>
    <w:rsid w:val="00E159F2"/>
    <w:rsid w:val="00E8267B"/>
    <w:rsid w:val="00EC5CB5"/>
    <w:rsid w:val="00EF4ECA"/>
    <w:rsid w:val="00EF7C1F"/>
    <w:rsid w:val="00F10DC4"/>
    <w:rsid w:val="00F171F4"/>
    <w:rsid w:val="00F56DFB"/>
    <w:rsid w:val="00F640A7"/>
    <w:rsid w:val="00F71879"/>
    <w:rsid w:val="00F81099"/>
    <w:rsid w:val="00FF7B95"/>
    <w:rsid w:val="060D6370"/>
    <w:rsid w:val="067A0113"/>
    <w:rsid w:val="08407BEA"/>
    <w:rsid w:val="08DB7C13"/>
    <w:rsid w:val="09350373"/>
    <w:rsid w:val="0A512977"/>
    <w:rsid w:val="0A58C9EE"/>
    <w:rsid w:val="11069E73"/>
    <w:rsid w:val="16341ABF"/>
    <w:rsid w:val="1B47011E"/>
    <w:rsid w:val="1B72118F"/>
    <w:rsid w:val="1C843F69"/>
    <w:rsid w:val="1FE47B3C"/>
    <w:rsid w:val="24E72D84"/>
    <w:rsid w:val="25457058"/>
    <w:rsid w:val="2622871E"/>
    <w:rsid w:val="27017964"/>
    <w:rsid w:val="2E4C181F"/>
    <w:rsid w:val="3301B113"/>
    <w:rsid w:val="33208192"/>
    <w:rsid w:val="35385C18"/>
    <w:rsid w:val="3E642F5F"/>
    <w:rsid w:val="42101C7A"/>
    <w:rsid w:val="468EBB3E"/>
    <w:rsid w:val="48A6A669"/>
    <w:rsid w:val="4DD73FCD"/>
    <w:rsid w:val="4FF1912B"/>
    <w:rsid w:val="55E4C238"/>
    <w:rsid w:val="56CA93E8"/>
    <w:rsid w:val="58FE291C"/>
    <w:rsid w:val="61367B31"/>
    <w:rsid w:val="64CCC504"/>
    <w:rsid w:val="6A336BCF"/>
    <w:rsid w:val="6A8E47FD"/>
    <w:rsid w:val="6D233C6F"/>
    <w:rsid w:val="7411A064"/>
    <w:rsid w:val="757D5DD7"/>
    <w:rsid w:val="77FD8052"/>
    <w:rsid w:val="7831361F"/>
    <w:rsid w:val="7B5ABE48"/>
    <w:rsid w:val="7B826336"/>
    <w:rsid w:val="7E26B62C"/>
    <w:rsid w:val="7E5BA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DBE6FE"/>
  <w15:chartTrackingRefBased/>
  <w15:docId w15:val="{00A35416-0EA9-40DD-8881-FFDC097C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pacing w:val="-2"/>
        <w:sz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C1F"/>
  </w:style>
  <w:style w:type="paragraph" w:styleId="Footer">
    <w:name w:val="footer"/>
    <w:basedOn w:val="Normal"/>
    <w:link w:val="FooterChar"/>
    <w:uiPriority w:val="99"/>
    <w:unhideWhenUsed/>
    <w:rsid w:val="00EF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C1F"/>
  </w:style>
  <w:style w:type="paragraph" w:customStyle="1" w:styleId="TableParagraph">
    <w:name w:val="Table Paragraph"/>
    <w:basedOn w:val="Normal"/>
    <w:uiPriority w:val="1"/>
    <w:qFormat/>
    <w:rsid w:val="00B74D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12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120\AppData\Local\Microsoft\Windows\INetCache\Content.Outlook\22CWO82N\CCC%20letterhead%20draft%20v3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dd1fc4-023a-441d-82d6-3fabcd68d16b">
      <Terms xmlns="http://schemas.microsoft.com/office/infopath/2007/PartnerControls"/>
    </lcf76f155ced4ddcb4097134ff3c332f>
    <TaxCatchAll xmlns="358a3608-ab61-406e-93a3-5311fe13268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E845D23059DD4CA2E2C12D67AE4753" ma:contentTypeVersion="14" ma:contentTypeDescription="Create a new document." ma:contentTypeScope="" ma:versionID="aa923cca47ac61e0798debc473e6e8c6">
  <xsd:schema xmlns:xsd="http://www.w3.org/2001/XMLSchema" xmlns:xs="http://www.w3.org/2001/XMLSchema" xmlns:p="http://schemas.microsoft.com/office/2006/metadata/properties" xmlns:ns2="31dd1fc4-023a-441d-82d6-3fabcd68d16b" xmlns:ns3="358a3608-ab61-406e-93a3-5311fe13268a" targetNamespace="http://schemas.microsoft.com/office/2006/metadata/properties" ma:root="true" ma:fieldsID="a68287a42173cfb71d5ba77a47118e5e" ns2:_="" ns3:_="">
    <xsd:import namespace="31dd1fc4-023a-441d-82d6-3fabcd68d16b"/>
    <xsd:import namespace="358a3608-ab61-406e-93a3-5311fe1326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d1fc4-023a-441d-82d6-3fabcd68d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a33aaf0-d2be-4910-a308-718f043c10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a3608-ab61-406e-93a3-5311fe13268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f241a49-2acc-4954-89e3-8d46533d57fe}" ma:internalName="TaxCatchAll" ma:showField="CatchAllData" ma:web="358a3608-ab61-406e-93a3-5311fe1326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0E3A73-E553-4F81-828B-53790ABB5F5C}">
  <ds:schemaRefs>
    <ds:schemaRef ds:uri="http://schemas.microsoft.com/office/2006/metadata/properties"/>
    <ds:schemaRef ds:uri="http://schemas.microsoft.com/office/infopath/2007/PartnerControls"/>
    <ds:schemaRef ds:uri="31dd1fc4-023a-441d-82d6-3fabcd68d16b"/>
    <ds:schemaRef ds:uri="358a3608-ab61-406e-93a3-5311fe13268a"/>
  </ds:schemaRefs>
</ds:datastoreItem>
</file>

<file path=customXml/itemProps2.xml><?xml version="1.0" encoding="utf-8"?>
<ds:datastoreItem xmlns:ds="http://schemas.openxmlformats.org/officeDocument/2006/customXml" ds:itemID="{4F236B7B-4468-435E-A0EA-62002D8447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d1fc4-023a-441d-82d6-3fabcd68d16b"/>
    <ds:schemaRef ds:uri="358a3608-ab61-406e-93a3-5311fe1326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1C456C-9996-4C9E-8EB7-FBF3B1A086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7EF34A-9286-42C2-96F2-9AD43BBE6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CCC letterhead draft v3 (002)</Template>
  <TotalTime>40</TotalTime>
  <Pages>2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Rollo</dc:creator>
  <cp:keywords/>
  <dc:description/>
  <cp:lastModifiedBy>Sarah Dilley</cp:lastModifiedBy>
  <cp:revision>9</cp:revision>
  <dcterms:created xsi:type="dcterms:W3CDTF">2025-01-15T14:42:00Z</dcterms:created>
  <dcterms:modified xsi:type="dcterms:W3CDTF">2025-02-12T09:51:00Z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0x010100ABE845D23059DD4CA2E2C12D67AE4753</vt:lpwstr>
  </property>
  <property fmtid="{D5CDD505-2E9C-101B-9397-08002B2CF9AE}" pid="3" name="MediaServiceImageTags">
    <vt:lpwstr/>
  </property>
</Properties>
</file>